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DF" w:rsidRDefault="00A53EA1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6868E5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Thought about 3 cups that the marbles could roll into.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1B3E81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6868E5">
                                  <w:rPr>
                                    <w:sz w:val="20"/>
                                  </w:rPr>
                                  <w:t>Figure out a design for the marble sorter</w:t>
                                </w:r>
                                <w:r w:rsidR="006868E5">
                                  <w:rPr>
                                    <w:sz w:val="20"/>
                                  </w:rPr>
                                  <w:tab/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6868E5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Began making the design of the marble sorter.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6868E5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thought about the marbles falling down a vertical shoot.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6868E5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Tyler helped me learn about programming.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6868E5">
                                  <w:rPr>
                                    <w:sz w:val="20"/>
                                  </w:rPr>
                                  <w:t>Learn about programming.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6868E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Mr. Neal taught how to program the marble sorters.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6868E5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made my 1</w:t>
                            </w:r>
                            <w:r w:rsidRPr="006868E5">
                              <w:rPr>
                                <w:sz w:val="20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sz w:val="20"/>
                              </w:rPr>
                              <w:t xml:space="preserve"> cup too big and so I had the make it thinner and longer.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6868E5">
                                  <w:rPr>
                                    <w:sz w:val="20"/>
                                  </w:rPr>
                                  <w:t>Program the motors and make the cups for where the marbles will be sorted into.</w:t>
                                </w:r>
                                <w:r w:rsidR="006868E5">
                                  <w:rPr>
                                    <w:sz w:val="20"/>
                                  </w:rPr>
                                  <w:tab/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6868E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Tyler programmed the motors while I made the cups.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6868E5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got all 3 cups made.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6868E5">
                                  <w:rPr>
                                    <w:sz w:val="20"/>
                                  </w:rPr>
                                  <w:t>Program the sorter and continue making the cups.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A53EA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We changed the sliding doors into propellers as </w:t>
                                  </w:r>
                                  <w:r>
                                    <w:rPr>
                                      <w:sz w:val="20"/>
                                    </w:rPr>
                                    <w:t>doors.</w:t>
                                  </w:r>
                                  <w:bookmarkStart w:id="0" w:name="_GoBack"/>
                                  <w:bookmarkEnd w:id="0"/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6868E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Tyler got everything programmed but we had problems with our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doors  so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we changed our idea.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/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65040"/>
    <w:rsid w:val="000705D0"/>
    <w:rsid w:val="001936F3"/>
    <w:rsid w:val="001B3E81"/>
    <w:rsid w:val="00240EE8"/>
    <w:rsid w:val="00260DF3"/>
    <w:rsid w:val="002F2CF4"/>
    <w:rsid w:val="004135F1"/>
    <w:rsid w:val="00446361"/>
    <w:rsid w:val="005C75B0"/>
    <w:rsid w:val="005F79BA"/>
    <w:rsid w:val="006868E5"/>
    <w:rsid w:val="0076674B"/>
    <w:rsid w:val="007B0F55"/>
    <w:rsid w:val="00854BDF"/>
    <w:rsid w:val="009A3EE4"/>
    <w:rsid w:val="00A03FA6"/>
    <w:rsid w:val="00A0413A"/>
    <w:rsid w:val="00A40919"/>
    <w:rsid w:val="00A53EA1"/>
    <w:rsid w:val="00A74C38"/>
    <w:rsid w:val="00B3020B"/>
    <w:rsid w:val="00B65040"/>
    <w:rsid w:val="00B75F2B"/>
    <w:rsid w:val="00B86FDF"/>
    <w:rsid w:val="00B969F5"/>
    <w:rsid w:val="00CE3F29"/>
    <w:rsid w:val="00EA6342"/>
    <w:rsid w:val="00F6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B8098-CA2A-4953-9CC3-F7269882A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Q4 week 8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Ryan Pursley</cp:lastModifiedBy>
  <cp:revision>3</cp:revision>
  <dcterms:created xsi:type="dcterms:W3CDTF">2014-05-15T16:32:00Z</dcterms:created>
  <dcterms:modified xsi:type="dcterms:W3CDTF">2014-05-16T16:29:00Z</dcterms:modified>
</cp:coreProperties>
</file>